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36A8C" w14:textId="77777777" w:rsidR="00656203" w:rsidRDefault="00656203"/>
    <w:sectPr w:rsidR="00656203" w:rsidSect="007C7DC6">
      <w:headerReference w:type="even" r:id="rId7"/>
      <w:headerReference w:type="default" r:id="rId8"/>
      <w:headerReference w:type="first" r:id="rId9"/>
      <w:pgSz w:w="11906" w:h="16838" w:code="9"/>
      <w:pgMar w:top="2155" w:right="1134" w:bottom="119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F58523" w14:textId="77777777" w:rsidR="002046FB" w:rsidRDefault="002046FB" w:rsidP="002046FB">
      <w:pPr>
        <w:spacing w:after="0" w:line="240" w:lineRule="auto"/>
      </w:pPr>
      <w:r>
        <w:separator/>
      </w:r>
    </w:p>
  </w:endnote>
  <w:endnote w:type="continuationSeparator" w:id="0">
    <w:p w14:paraId="79B9B42A" w14:textId="77777777" w:rsidR="002046FB" w:rsidRDefault="002046FB" w:rsidP="002046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2343E7" w14:textId="77777777" w:rsidR="002046FB" w:rsidRDefault="002046FB" w:rsidP="002046FB">
      <w:pPr>
        <w:spacing w:after="0" w:line="240" w:lineRule="auto"/>
      </w:pPr>
      <w:r>
        <w:separator/>
      </w:r>
    </w:p>
  </w:footnote>
  <w:footnote w:type="continuationSeparator" w:id="0">
    <w:p w14:paraId="0C9C1FF0" w14:textId="77777777" w:rsidR="002046FB" w:rsidRDefault="002046FB" w:rsidP="002046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AC907" w14:textId="334C1F65" w:rsidR="002046FB" w:rsidRDefault="007C7DC6">
    <w:pPr>
      <w:pStyle w:val="Cabealho"/>
    </w:pPr>
    <w:r>
      <w:rPr>
        <w:noProof/>
      </w:rPr>
      <w:pict w14:anchorId="0A5D41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2924454" o:spid="_x0000_s2056" type="#_x0000_t75" style="position:absolute;margin-left:0;margin-top:0;width:595.4pt;height:842.15pt;z-index:-251657216;mso-position-horizontal:center;mso-position-horizontal-relative:margin;mso-position-vertical:center;mso-position-vertical-relative:margin" o:allowincell="f">
          <v:imagedata r:id="rId1" o:title="TIMBRADO (1)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8FB3A" w14:textId="36A012FA" w:rsidR="002046FB" w:rsidRDefault="007C7DC6">
    <w:pPr>
      <w:pStyle w:val="Cabealho"/>
    </w:pPr>
    <w:r>
      <w:rPr>
        <w:noProof/>
      </w:rPr>
      <w:pict w14:anchorId="3604C4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2924455" o:spid="_x0000_s2057" type="#_x0000_t75" style="position:absolute;margin-left:-56.8pt;margin-top:-107.8pt;width:595.4pt;height:842.15pt;z-index:-251656192;mso-position-horizontal-relative:margin;mso-position-vertical-relative:margin" o:allowincell="f">
          <v:imagedata r:id="rId1" o:title="TIMBRADO (1)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01273" w14:textId="09EDAB9E" w:rsidR="002046FB" w:rsidRDefault="007C7DC6">
    <w:pPr>
      <w:pStyle w:val="Cabealho"/>
    </w:pPr>
    <w:r>
      <w:rPr>
        <w:noProof/>
      </w:rPr>
      <w:pict w14:anchorId="7DDD71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2924453" o:spid="_x0000_s2055" type="#_x0000_t75" style="position:absolute;margin-left:0;margin-top:0;width:595.4pt;height:842.15pt;z-index:-251658240;mso-position-horizontal:center;mso-position-horizontal-relative:margin;mso-position-vertical:center;mso-position-vertical-relative:margin" o:allowincell="f">
          <v:imagedata r:id="rId1" o:title="TIMBRADO (1)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6FB"/>
    <w:rsid w:val="002046FB"/>
    <w:rsid w:val="003C767F"/>
    <w:rsid w:val="00470A86"/>
    <w:rsid w:val="00543204"/>
    <w:rsid w:val="00656203"/>
    <w:rsid w:val="006D3DE6"/>
    <w:rsid w:val="007C7DC6"/>
    <w:rsid w:val="00B93B44"/>
    <w:rsid w:val="00C81B16"/>
    <w:rsid w:val="00DE0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4:docId w14:val="50D356D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046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046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046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046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046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046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046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046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046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046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046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046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046F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046F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046F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046F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046F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046F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046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046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46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046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046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046F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046F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046F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46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046F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046FB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046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046FB"/>
  </w:style>
  <w:style w:type="paragraph" w:styleId="Rodap">
    <w:name w:val="footer"/>
    <w:basedOn w:val="Normal"/>
    <w:link w:val="RodapChar"/>
    <w:uiPriority w:val="99"/>
    <w:unhideWhenUsed/>
    <w:rsid w:val="002046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046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4B9CFE-06A4-416D-BD69-F596C774D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Novo%20TIMBRADO.dotx</Template>
  <TotalTime>15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Tecnologia CMCSA</dc:creator>
  <cp:keywords/>
  <dc:description/>
  <cp:lastModifiedBy>Tecnologia CMCSA</cp:lastModifiedBy>
  <cp:revision>3</cp:revision>
  <dcterms:created xsi:type="dcterms:W3CDTF">2025-07-07T17:06:00Z</dcterms:created>
  <dcterms:modified xsi:type="dcterms:W3CDTF">2025-07-08T16:16:00Z</dcterms:modified>
</cp:coreProperties>
</file>